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617" w:rsidRDefault="004271B0">
      <w:r>
        <w:rPr>
          <w:noProof/>
          <w:lang w:val="en-GB" w:eastAsia="en-GB"/>
        </w:rPr>
        <w:drawing>
          <wp:inline distT="0" distB="0" distL="0" distR="0">
            <wp:extent cx="2734574" cy="2051082"/>
            <wp:effectExtent l="0" t="0" r="889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s to the Beach at Peacehaven (Giant Ammonite covered in weed visible at bottom of steps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480" cy="2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1690777" cy="2254369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ching Grasshoppers in Stanmer Par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66" cy="225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1796451" cy="239526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mbing Trees in Stanmer Park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51" cy="239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501660" cy="18763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mbing Trees in Stanmer Park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404" cy="18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208362" cy="1656394"/>
            <wp:effectExtent l="0" t="0" r="190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ssil of Ammonite on Peacehaven Beac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02" cy="165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1820174" cy="1820174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ghill Student Rock Pooling at Ovingdean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570" cy="181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1984075" cy="1984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ghill Student Rock Pooling at Ovingdean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326" cy="198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645239" cy="198407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d Dipping at the Rocker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084" cy="198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GB" w:eastAsia="en-GB"/>
        </w:rPr>
        <w:lastRenderedPageBreak/>
        <w:drawing>
          <wp:inline distT="0" distB="0" distL="0" distR="0">
            <wp:extent cx="3000375" cy="22479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tingdean Windmill and the se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1822331" cy="2429774"/>
            <wp:effectExtent l="0" t="0" r="6985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mer Par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331" cy="242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GB" w:eastAsia="en-GB"/>
        </w:rPr>
        <w:drawing>
          <wp:inline distT="0" distB="0" distL="0" distR="0">
            <wp:extent cx="2199736" cy="2932981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ical Fossil of Sea Urchin Found at Peacehave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736" cy="293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585022" cy="1938910"/>
            <wp:effectExtent l="0" t="0" r="635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dflowers and Windmill at Beacon Hill Nature Reserv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988" cy="194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6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1B0"/>
    <w:rsid w:val="004271B0"/>
    <w:rsid w:val="004C0278"/>
    <w:rsid w:val="005B4B88"/>
    <w:rsid w:val="00FD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Leanne"/>
    <w:qFormat/>
    <w:rsid w:val="00FD2377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1B0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Leanne"/>
    <w:qFormat/>
    <w:rsid w:val="00FD2377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1B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35FC02DE.dotm</Template>
  <TotalTime>6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Longhill High School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Gawne [Staff]</dc:creator>
  <cp:lastModifiedBy>Rachel Gawne [Staff]</cp:lastModifiedBy>
  <cp:revision>1</cp:revision>
  <cp:lastPrinted>2015-07-21T12:14:00Z</cp:lastPrinted>
  <dcterms:created xsi:type="dcterms:W3CDTF">2015-07-21T12:11:00Z</dcterms:created>
  <dcterms:modified xsi:type="dcterms:W3CDTF">2015-07-21T12:17:00Z</dcterms:modified>
</cp:coreProperties>
</file>